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D1" w:rsidRPr="00095E69" w:rsidRDefault="001E37D1">
      <w:pPr>
        <w:rPr>
          <w:rFonts w:ascii="Cambria" w:hAnsi="Cambria"/>
          <w:sz w:val="32"/>
          <w:szCs w:val="32"/>
        </w:rPr>
      </w:pPr>
      <w:r w:rsidRPr="00095E69">
        <w:rPr>
          <w:rFonts w:ascii="Cambria" w:hAnsi="Cambria"/>
          <w:b/>
          <w:sz w:val="32"/>
          <w:szCs w:val="32"/>
        </w:rPr>
        <w:t>Factors</w:t>
      </w:r>
      <w:r w:rsidRPr="00095E69">
        <w:rPr>
          <w:rFonts w:ascii="Cambria" w:hAnsi="Cambria"/>
          <w:sz w:val="32"/>
          <w:szCs w:val="32"/>
        </w:rPr>
        <w:t xml:space="preserve"> are numbers you can multiply t</w:t>
      </w:r>
      <w:r>
        <w:rPr>
          <w:rFonts w:ascii="Cambria" w:hAnsi="Cambria"/>
          <w:sz w:val="32"/>
          <w:szCs w:val="32"/>
        </w:rPr>
        <w:t>ogether to get another number:</w:t>
      </w:r>
      <w:r>
        <w:rPr>
          <w:rFonts w:ascii="Cambria" w:hAnsi="Cambria"/>
          <w:sz w:val="32"/>
          <w:szCs w:val="32"/>
        </w:rPr>
        <w:br/>
      </w:r>
      <w:r w:rsidRPr="00095E69">
        <w:rPr>
          <w:rFonts w:ascii="Cambria" w:hAnsi="Cambria"/>
          <w:sz w:val="32"/>
          <w:szCs w:val="32"/>
        </w:rPr>
        <w:t>Example: 2 and 3 are factors of 6, because 2 × 3 = 6.</w:t>
      </w:r>
    </w:p>
    <w:p w:rsidR="001E37D1" w:rsidRDefault="001E37D1">
      <w:r w:rsidRPr="006B47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Factor" style="width:185.25pt;height:49.5pt;visibility:visible">
            <v:imagedata r:id="rId4" o:title=""/>
          </v:shape>
        </w:pict>
      </w:r>
    </w:p>
    <w:p w:rsidR="001E37D1" w:rsidRDefault="001E37D1"/>
    <w:p w:rsidR="001E37D1" w:rsidRDefault="001E37D1"/>
    <w:p w:rsidR="001E37D1" w:rsidRDefault="001E37D1"/>
    <w:p w:rsidR="001E37D1" w:rsidRPr="00095E69" w:rsidRDefault="001E37D1">
      <w:pPr>
        <w:rPr>
          <w:rFonts w:ascii="Maiandra GD" w:hAnsi="Maiandra GD"/>
          <w:sz w:val="32"/>
          <w:szCs w:val="32"/>
        </w:rPr>
      </w:pPr>
      <w:r w:rsidRPr="00095E69">
        <w:rPr>
          <w:rFonts w:ascii="Maiandra GD" w:hAnsi="Maiandra GD"/>
          <w:sz w:val="32"/>
          <w:szCs w:val="32"/>
        </w:rPr>
        <w:t>A number can have MANY factors!</w:t>
      </w:r>
      <w:r w:rsidRPr="00095E69">
        <w:rPr>
          <w:rFonts w:ascii="Maiandra GD" w:hAnsi="Maiandra GD"/>
          <w:sz w:val="32"/>
          <w:szCs w:val="32"/>
        </w:rPr>
        <w:br/>
      </w:r>
      <w:r w:rsidRPr="00095E69">
        <w:rPr>
          <w:rFonts w:ascii="Maiandra GD" w:hAnsi="Maiandra GD"/>
          <w:sz w:val="32"/>
          <w:szCs w:val="32"/>
        </w:rPr>
        <w:br/>
        <w:t>Example: What are the factors of 12?</w:t>
      </w:r>
      <w:r w:rsidRPr="00095E69">
        <w:rPr>
          <w:rFonts w:ascii="Maiandra GD" w:hAnsi="Maiandra GD"/>
          <w:sz w:val="32"/>
          <w:szCs w:val="32"/>
        </w:rPr>
        <w:br/>
        <w:t xml:space="preserve">3 and 4 are factors of 12, because 3 × 4 = 12. </w:t>
      </w:r>
      <w:r w:rsidRPr="00095E69">
        <w:rPr>
          <w:rFonts w:ascii="Maiandra GD" w:hAnsi="Maiandra GD"/>
          <w:sz w:val="32"/>
          <w:szCs w:val="32"/>
        </w:rPr>
        <w:br/>
        <w:t>Also 2 × 6 = 12 so 2 and 6 are also factors of 12.</w:t>
      </w:r>
      <w:r w:rsidRPr="00095E69">
        <w:rPr>
          <w:rFonts w:ascii="Maiandra GD" w:hAnsi="Maiandra GD"/>
          <w:sz w:val="32"/>
          <w:szCs w:val="32"/>
        </w:rPr>
        <w:br/>
        <w:t>And 1 × 12 = 12 so 1 and 12 are factors of 12 as well.</w:t>
      </w:r>
      <w:r w:rsidRPr="00095E69">
        <w:rPr>
          <w:rFonts w:ascii="Maiandra GD" w:hAnsi="Maiandra GD"/>
          <w:sz w:val="32"/>
          <w:szCs w:val="32"/>
        </w:rPr>
        <w:br/>
      </w:r>
      <w:r w:rsidRPr="00095E69">
        <w:rPr>
          <w:rFonts w:ascii="Maiandra GD" w:hAnsi="Maiandra GD"/>
          <w:sz w:val="32"/>
          <w:szCs w:val="32"/>
        </w:rPr>
        <w:br/>
        <w:t>So 1, 2, 3, 4, 6 and 12 are all factors of 12</w:t>
      </w:r>
      <w:r w:rsidRPr="00095E69">
        <w:rPr>
          <w:rFonts w:ascii="Maiandra GD" w:hAnsi="Maiandra GD"/>
          <w:sz w:val="32"/>
          <w:szCs w:val="32"/>
        </w:rPr>
        <w:br/>
        <w:t>And -1, -2, -3, -4, -6 and -12 also, because multiplying negatives makes a positive.</w:t>
      </w:r>
    </w:p>
    <w:p w:rsidR="001E37D1" w:rsidRDefault="001E37D1">
      <w:pPr>
        <w:rPr>
          <w:rFonts w:ascii="Cambria" w:hAnsi="Cambria"/>
          <w:sz w:val="32"/>
          <w:szCs w:val="32"/>
        </w:rPr>
      </w:pPr>
    </w:p>
    <w:p w:rsidR="001E37D1" w:rsidRDefault="001E37D1">
      <w:pPr>
        <w:rPr>
          <w:rFonts w:ascii="Cambria" w:hAnsi="Cambria"/>
          <w:sz w:val="32"/>
          <w:szCs w:val="32"/>
        </w:rPr>
      </w:pPr>
    </w:p>
    <w:p w:rsidR="001E37D1" w:rsidRPr="00095E69" w:rsidRDefault="001E37D1" w:rsidP="00095E69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095E69">
        <w:rPr>
          <w:rFonts w:ascii="Cambria" w:hAnsi="Cambria"/>
          <w:b/>
          <w:bCs/>
          <w:sz w:val="32"/>
          <w:szCs w:val="32"/>
        </w:rPr>
        <w:t xml:space="preserve">Sometimes, numbers can be factored into different combinations. For example, </w:t>
      </w:r>
    </w:p>
    <w:p w:rsidR="001E37D1" w:rsidRPr="00095E69" w:rsidRDefault="001E37D1" w:rsidP="00095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" w:hAnsi="Cambria" w:cs="Courier New"/>
          <w:b/>
          <w:bCs/>
          <w:sz w:val="32"/>
          <w:szCs w:val="32"/>
        </w:rPr>
      </w:pPr>
      <w:r w:rsidRPr="00095E69">
        <w:rPr>
          <w:rFonts w:ascii="Cambria" w:hAnsi="Cambria" w:cs="Courier New"/>
          <w:b/>
          <w:bCs/>
          <w:sz w:val="32"/>
          <w:szCs w:val="32"/>
        </w:rPr>
        <w:t xml:space="preserve">  </w:t>
      </w:r>
    </w:p>
    <w:p w:rsidR="001E37D1" w:rsidRPr="00095E69" w:rsidRDefault="001E37D1" w:rsidP="00095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" w:hAnsi="Cambria" w:cs="Courier New"/>
          <w:b/>
          <w:bCs/>
          <w:sz w:val="32"/>
          <w:szCs w:val="32"/>
        </w:rPr>
      </w:pPr>
      <w:r w:rsidRPr="00095E69">
        <w:rPr>
          <w:rFonts w:ascii="Cambria" w:hAnsi="Cambria" w:cs="Courier New"/>
          <w:b/>
          <w:bCs/>
          <w:sz w:val="32"/>
          <w:szCs w:val="32"/>
        </w:rPr>
        <w:t xml:space="preserve">   8 = 4 x 2 = 2 x 2 x 2</w:t>
      </w:r>
    </w:p>
    <w:p w:rsidR="001E37D1" w:rsidRPr="00095E69" w:rsidRDefault="001E37D1" w:rsidP="00095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" w:hAnsi="Cambria" w:cs="Courier New"/>
          <w:b/>
          <w:bCs/>
          <w:sz w:val="32"/>
          <w:szCs w:val="32"/>
        </w:rPr>
      </w:pPr>
      <w:r w:rsidRPr="00095E69">
        <w:rPr>
          <w:rFonts w:ascii="Cambria" w:hAnsi="Cambria" w:cs="Courier New"/>
          <w:b/>
          <w:bCs/>
          <w:sz w:val="32"/>
          <w:szCs w:val="32"/>
        </w:rPr>
        <w:t xml:space="preserve">  </w:t>
      </w:r>
    </w:p>
    <w:p w:rsidR="001E37D1" w:rsidRPr="00095E69" w:rsidRDefault="001E37D1" w:rsidP="00095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" w:hAnsi="Cambria" w:cs="Courier New"/>
          <w:b/>
          <w:bCs/>
          <w:sz w:val="32"/>
          <w:szCs w:val="32"/>
        </w:rPr>
      </w:pPr>
      <w:r w:rsidRPr="00095E69">
        <w:rPr>
          <w:rFonts w:ascii="Cambria" w:hAnsi="Cambria" w:cs="Courier New"/>
          <w:b/>
          <w:bCs/>
          <w:sz w:val="32"/>
          <w:szCs w:val="32"/>
        </w:rPr>
        <w:t xml:space="preserve">  18 = 9 x 2 = 6 x 3 = 3 x 2 x 3</w:t>
      </w:r>
    </w:p>
    <w:p w:rsidR="001E37D1" w:rsidRPr="00095E69" w:rsidRDefault="001E37D1" w:rsidP="00095E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mbria" w:hAnsi="Cambria" w:cs="Courier New"/>
          <w:b/>
          <w:bCs/>
          <w:sz w:val="32"/>
          <w:szCs w:val="32"/>
        </w:rPr>
      </w:pPr>
      <w:r w:rsidRPr="00095E69">
        <w:rPr>
          <w:rFonts w:ascii="Cambria" w:hAnsi="Cambria" w:cs="Courier New"/>
          <w:b/>
          <w:bCs/>
          <w:sz w:val="32"/>
          <w:szCs w:val="32"/>
        </w:rPr>
        <w:t xml:space="preserve">  </w:t>
      </w:r>
    </w:p>
    <w:p w:rsidR="001E37D1" w:rsidRDefault="001E37D1">
      <w:pPr>
        <w:rPr>
          <w:rFonts w:ascii="Cambria" w:hAnsi="Cambria"/>
          <w:sz w:val="32"/>
          <w:szCs w:val="32"/>
        </w:rPr>
      </w:pPr>
    </w:p>
    <w:p w:rsidR="001E37D1" w:rsidRPr="00095E69" w:rsidRDefault="001E37D1">
      <w:pPr>
        <w:rPr>
          <w:rFonts w:ascii="Cambria" w:hAnsi="Cambria"/>
          <w:sz w:val="32"/>
          <w:szCs w:val="32"/>
        </w:rPr>
      </w:pPr>
    </w:p>
    <w:p w:rsidR="001E37D1" w:rsidRDefault="001E37D1"/>
    <w:p w:rsidR="001E37D1" w:rsidRDefault="001E37D1">
      <w:r w:rsidRPr="006B4787">
        <w:rPr>
          <w:noProof/>
        </w:rPr>
        <w:pict>
          <v:shape id="yui_3_5_1_5_1409698954832_768" o:spid="_x0000_i1026" type="#_x0000_t75" alt="http://2.bp.blogspot.com/-2C7Wy62Vvi8/T1_wnWNcSgI/AAAAAAAACro/XtDiigpWE-g/s1600/4x6+real+world+array+-+math.jpg" style="width:238.5pt;height:162.75pt;visibility:visible">
            <v:imagedata r:id="rId5" o:title=""/>
          </v:shape>
        </w:pict>
      </w:r>
    </w:p>
    <w:p w:rsidR="001E37D1" w:rsidRDefault="001E37D1"/>
    <w:p w:rsidR="001E37D1" w:rsidRDefault="001E37D1">
      <w:pPr>
        <w:rPr>
          <w:noProof/>
        </w:rPr>
      </w:pPr>
    </w:p>
    <w:p w:rsidR="001E37D1" w:rsidRDefault="001E37D1"/>
    <w:p w:rsidR="001E37D1" w:rsidRDefault="001E37D1">
      <w:pPr>
        <w:rPr>
          <w:noProof/>
        </w:rPr>
      </w:pPr>
    </w:p>
    <w:p w:rsidR="001E37D1" w:rsidRDefault="001E37D1">
      <w:r w:rsidRPr="006B4787">
        <w:rPr>
          <w:noProof/>
        </w:rPr>
        <w:pict>
          <v:shape id="yui_3_5_1_5_1409699153745_770" o:spid="_x0000_i1027" type="#_x0000_t75" alt="http://freebies2deals.com/wp-content/uploads/2012/08/freebies2deals-austin-grilled-cheese.png" style="width:222.75pt;height:215.25pt;visibility:visible">
            <v:imagedata r:id="rId6" o:title=""/>
          </v:shape>
        </w:pict>
      </w:r>
    </w:p>
    <w:p w:rsidR="001E37D1" w:rsidRDefault="001E37D1">
      <w:r w:rsidRPr="006B4787">
        <w:rPr>
          <w:noProof/>
        </w:rPr>
        <w:pict>
          <v:shape id="Picture 16" o:spid="_x0000_i1028" type="#_x0000_t75" style="width:275.25pt;height:145.5pt;visibility:visible">
            <v:imagedata r:id="rId7" o:title="" croptop="24499f" cropbottom="15919f" cropleft="7983f" cropright="30877f"/>
          </v:shape>
        </w:pict>
      </w:r>
    </w:p>
    <w:p w:rsidR="001E37D1" w:rsidRDefault="001E37D1"/>
    <w:p w:rsidR="001E37D1" w:rsidRDefault="001E37D1"/>
    <w:p w:rsidR="001E37D1" w:rsidRDefault="001E37D1"/>
    <w:p w:rsidR="001E37D1" w:rsidRDefault="001E37D1">
      <w:r w:rsidRPr="006B4787">
        <w:rPr>
          <w:noProof/>
        </w:rPr>
        <w:pict>
          <v:shape id="yui_3_5_1_5_1409699089188_770" o:spid="_x0000_i1029" type="#_x0000_t75" alt="http://upload.wikimedia.org/wikipedia/commons/0/07/Cupcake-tin.jpg" style="width:267pt;height:149.25pt;visibility:visible">
            <v:imagedata r:id="rId8" o:title=""/>
          </v:shape>
        </w:pict>
      </w:r>
    </w:p>
    <w:sectPr w:rsidR="001E37D1" w:rsidSect="00364B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E69"/>
    <w:rsid w:val="00023FAE"/>
    <w:rsid w:val="00095E69"/>
    <w:rsid w:val="001E37D1"/>
    <w:rsid w:val="00364B10"/>
    <w:rsid w:val="00524506"/>
    <w:rsid w:val="00537C2A"/>
    <w:rsid w:val="005A1787"/>
    <w:rsid w:val="006B4787"/>
    <w:rsid w:val="0080208B"/>
    <w:rsid w:val="009E2939"/>
    <w:rsid w:val="00BF1D4C"/>
    <w:rsid w:val="00C4069A"/>
    <w:rsid w:val="00C84CCC"/>
    <w:rsid w:val="00D65520"/>
    <w:rsid w:val="00DE6882"/>
    <w:rsid w:val="00E23282"/>
    <w:rsid w:val="00E71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B1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5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5E6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rsid w:val="00095E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95E69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69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96</Words>
  <Characters>553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Factors are numbers you can multiply together to get another number:</dc:title>
  <dc:subject/>
  <dc:creator>Owner</dc:creator>
  <cp:keywords/>
  <dc:description/>
  <cp:lastModifiedBy>rauschk</cp:lastModifiedBy>
  <cp:revision>2</cp:revision>
  <cp:lastPrinted>2014-09-02T23:59:00Z</cp:lastPrinted>
  <dcterms:created xsi:type="dcterms:W3CDTF">2015-09-08T12:21:00Z</dcterms:created>
  <dcterms:modified xsi:type="dcterms:W3CDTF">2015-09-08T12:21:00Z</dcterms:modified>
</cp:coreProperties>
</file>